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2AEE3" w14:textId="26539A3E" w:rsidR="00A62C5C" w:rsidRDefault="00C85F2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C2025" wp14:editId="5E79F1A6">
                <wp:simplePos x="0" y="0"/>
                <wp:positionH relativeFrom="column">
                  <wp:posOffset>-638175</wp:posOffset>
                </wp:positionH>
                <wp:positionV relativeFrom="paragraph">
                  <wp:posOffset>8458200</wp:posOffset>
                </wp:positionV>
                <wp:extent cx="4610100" cy="600075"/>
                <wp:effectExtent l="0" t="0" r="0" b="0"/>
                <wp:wrapNone/>
                <wp:docPr id="1222362566" name="Text Box 122236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9AD98" w14:textId="4933A410" w:rsidR="00C85F2E" w:rsidRPr="00C85F2E" w:rsidRDefault="00C85F2E" w:rsidP="00C85F2E">
                            <w:pPr>
                              <w:rPr>
                                <w:rFonts w:ascii="Proxima Nova" w:hAnsi="Proxima Nova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16"/>
                                <w:szCs w:val="12"/>
                              </w:rPr>
                              <w:t xml:space="preserve">New Mexico State University, in cooperation with the U.S. Department of Agriculture, is an equal opportunity/affirmative action employer and educator. If you are an individual with a disability and need an auxiliary aid or service, please contact the Extension Office at </w:t>
                            </w:r>
                            <w:r w:rsidR="003178AA">
                              <w:rPr>
                                <w:rFonts w:ascii="Proxima Nova" w:hAnsi="Proxima Nova"/>
                                <w:sz w:val="16"/>
                                <w:szCs w:val="12"/>
                              </w:rPr>
                              <w:t>575-472-3652</w:t>
                            </w:r>
                            <w:r>
                              <w:rPr>
                                <w:rFonts w:ascii="Proxima Nova" w:hAnsi="Proxima Nova"/>
                                <w:sz w:val="16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C2025" id="_x0000_t202" coordsize="21600,21600" o:spt="202" path="m,l,21600r21600,l21600,xe">
                <v:stroke joinstyle="miter"/>
                <v:path gradientshapeok="t" o:connecttype="rect"/>
              </v:shapetype>
              <v:shape id="Text Box 1222362566" o:spid="_x0000_s1026" type="#_x0000_t202" style="position:absolute;margin-left:-50.25pt;margin-top:666pt;width:363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" filled="f" stroked="f" strokeweight=".5pt">
                <v:textbox>
                  <w:txbxContent>
                    <w:p w14:paraId="2239AD98" w14:textId="4933A410" w:rsidR="00C85F2E" w:rsidRPr="00C85F2E" w:rsidRDefault="00C85F2E" w:rsidP="00C85F2E">
                      <w:pPr>
                        <w:rPr>
                          <w:rFonts w:ascii="Proxima Nova" w:hAnsi="Proxima Nova"/>
                          <w:sz w:val="16"/>
                          <w:szCs w:val="12"/>
                        </w:rPr>
                      </w:pPr>
                      <w:r>
                        <w:rPr>
                          <w:rFonts w:ascii="Proxima Nova" w:hAnsi="Proxima Nova"/>
                          <w:sz w:val="16"/>
                          <w:szCs w:val="12"/>
                        </w:rPr>
                        <w:t xml:space="preserve">New Mexico State University, in cooperation with the U.S. Department of Agriculture, is an equal opportunity/affirmative action employer and educator. If you are an individual with a disability and need an auxiliary aid or service, please contact the Extension Office at </w:t>
                      </w:r>
                      <w:r w:rsidR="003178AA">
                        <w:rPr>
                          <w:rFonts w:ascii="Proxima Nova" w:hAnsi="Proxima Nova"/>
                          <w:sz w:val="16"/>
                          <w:szCs w:val="12"/>
                        </w:rPr>
                        <w:t>575-472-3652</w:t>
                      </w:r>
                      <w:r>
                        <w:rPr>
                          <w:rFonts w:ascii="Proxima Nova" w:hAnsi="Proxima Nova"/>
                          <w:sz w:val="16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84EB7" wp14:editId="16307B0E">
                <wp:simplePos x="0" y="0"/>
                <wp:positionH relativeFrom="column">
                  <wp:posOffset>704850</wp:posOffset>
                </wp:positionH>
                <wp:positionV relativeFrom="paragraph">
                  <wp:posOffset>7419975</wp:posOffset>
                </wp:positionV>
                <wp:extent cx="3200400" cy="571500"/>
                <wp:effectExtent l="0" t="0" r="0" b="0"/>
                <wp:wrapNone/>
                <wp:docPr id="489336575" name="Text Box 489336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E4E5F" w14:textId="77777777" w:rsidR="002B2832" w:rsidRPr="00C85F2E" w:rsidRDefault="002B2832" w:rsidP="00C85F2E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 xml:space="preserve">Reach out to the Extension Office at 575-472-3652. Or scan the QR Code.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4EB7" id="Text Box 489336575" o:spid="_x0000_s1027" type="#_x0000_t202" style="position:absolute;margin-left:55.5pt;margin-top:584.25pt;width:252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" filled="f" stroked="f" strokeweight=".5pt">
                <v:textbox>
                  <w:txbxContent>
                    <w:p w14:paraId="46EE4E5F" w14:textId="77777777" w:rsidR="002B2832" w:rsidRPr="00C85F2E" w:rsidRDefault="002B2832" w:rsidP="00C85F2E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 xml:space="preserve">Reach out to the Extension Office at 575-472-3652. Or scan the QR Code.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B3F2D" wp14:editId="7050FCBC">
                <wp:simplePos x="0" y="0"/>
                <wp:positionH relativeFrom="column">
                  <wp:posOffset>714375</wp:posOffset>
                </wp:positionH>
                <wp:positionV relativeFrom="paragraph">
                  <wp:posOffset>6572250</wp:posOffset>
                </wp:positionV>
                <wp:extent cx="3200400" cy="857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23C07" w14:textId="77777777" w:rsidR="00F43D99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Susann Mikkelson</w:t>
                            </w:r>
                          </w:p>
                          <w:p w14:paraId="2D05D646" w14:textId="77777777" w:rsidR="002B2832" w:rsidRPr="00C85F2E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Guadalupe County Extension 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3F2D" id="Text Box 11" o:spid="_x0000_s1028" type="#_x0000_t202" style="position:absolute;margin-left:56.25pt;margin-top:517.5pt;width:252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" filled="f" stroked="f" strokeweight=".5pt">
                <v:textbox>
                  <w:txbxContent>
                    <w:p w14:paraId="69423C07" w14:textId="77777777" w:rsidR="00F43D99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Susann Mikkelson</w:t>
                      </w:r>
                    </w:p>
                    <w:p w14:paraId="2D05D646" w14:textId="77777777" w:rsidR="002B2832" w:rsidRPr="00C85F2E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Guadalupe County Extension Agent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8DA76" wp14:editId="6C31A7AC">
                <wp:simplePos x="0" y="0"/>
                <wp:positionH relativeFrom="column">
                  <wp:posOffset>714375</wp:posOffset>
                </wp:positionH>
                <wp:positionV relativeFrom="paragraph">
                  <wp:posOffset>5779770</wp:posOffset>
                </wp:positionV>
                <wp:extent cx="3200400" cy="9601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E1773" w14:textId="77777777" w:rsidR="00F43D99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Santa Rosa Veterans Center</w:t>
                            </w:r>
                          </w:p>
                          <w:p w14:paraId="753658A3" w14:textId="77777777" w:rsidR="002B2832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 xml:space="preserve">722 Lake Drive </w:t>
                            </w:r>
                          </w:p>
                          <w:p w14:paraId="40F35874" w14:textId="6EA471C0" w:rsidR="002B2832" w:rsidRPr="00C85F2E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Santa Rosa</w:t>
                            </w:r>
                            <w:r w:rsidR="003178AA"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 xml:space="preserve"> NM 88435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DA76" id="Text Box 9" o:spid="_x0000_s1029" type="#_x0000_t202" style="position:absolute;margin-left:56.25pt;margin-top:455.1pt;width:252pt;height:7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" filled="f" stroked="f" strokeweight=".5pt">
                <v:textbox>
                  <w:txbxContent>
                    <w:p w14:paraId="3ADE1773" w14:textId="77777777" w:rsidR="00F43D99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Santa Rosa Veterans Center</w:t>
                      </w:r>
                    </w:p>
                    <w:p w14:paraId="753658A3" w14:textId="77777777" w:rsidR="002B2832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 xml:space="preserve">722 Lake Drive </w:t>
                      </w:r>
                    </w:p>
                    <w:p w14:paraId="40F35874" w14:textId="6EA471C0" w:rsidR="002B2832" w:rsidRPr="00C85F2E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Santa Rosa</w:t>
                      </w:r>
                      <w:r w:rsidR="003178AA">
                        <w:rPr>
                          <w:rFonts w:ascii="Proxima Nova" w:hAnsi="Proxima Nova"/>
                          <w:sz w:val="28"/>
                          <w:szCs w:val="24"/>
                        </w:rPr>
                        <w:t>,</w:t>
                      </w: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 xml:space="preserve"> NM 88435</w:t>
                      </w:r>
                    </w:p>
                  </w:txbxContent>
                </v:textbox>
              </v:shape>
            </w:pict>
          </mc:Fallback>
        </mc:AlternateContent>
      </w:r>
      <w:r w:rsidR="00F43D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A6446" wp14:editId="6BE5B5C2">
                <wp:simplePos x="0" y="0"/>
                <wp:positionH relativeFrom="column">
                  <wp:posOffset>723900</wp:posOffset>
                </wp:positionH>
                <wp:positionV relativeFrom="paragraph">
                  <wp:posOffset>5389245</wp:posOffset>
                </wp:positionV>
                <wp:extent cx="3200400" cy="342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45D8B" w14:textId="4EF3ED4D" w:rsidR="00F43D99" w:rsidRPr="00F43D99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4:00pm-7:00pm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6446" id="Text Box 8" o:spid="_x0000_s1030" type="#_x0000_t202" style="position:absolute;margin-left:57pt;margin-top:424.35pt;width:25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" filled="f" stroked="f" strokeweight=".5pt">
                <v:textbox>
                  <w:txbxContent>
                    <w:p w14:paraId="43145D8B" w14:textId="4EF3ED4D" w:rsidR="00F43D99" w:rsidRPr="00F43D99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4:00pm-7:00pm</w:t>
                      </w:r>
                    </w:p>
                  </w:txbxContent>
                </v:textbox>
              </v:shape>
            </w:pict>
          </mc:Fallback>
        </mc:AlternateContent>
      </w:r>
      <w:r w:rsidR="00F43D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AB5A1" wp14:editId="0C96DFE5">
                <wp:simplePos x="0" y="0"/>
                <wp:positionH relativeFrom="column">
                  <wp:posOffset>723900</wp:posOffset>
                </wp:positionH>
                <wp:positionV relativeFrom="paragraph">
                  <wp:posOffset>4998720</wp:posOffset>
                </wp:positionV>
                <wp:extent cx="32004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F3DA0" w14:textId="552B4487" w:rsidR="00F43D99" w:rsidRPr="00F43D99" w:rsidRDefault="002B2832" w:rsidP="00F43D99">
                            <w:pP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February 11</w:t>
                            </w:r>
                            <w:r w:rsidR="003178AA"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 xml:space="preserve">, 18, 25, </w:t>
                            </w: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March 4</w:t>
                            </w:r>
                            <w:r w:rsidR="003178AA"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>, 2026</w:t>
                            </w:r>
                            <w:r>
                              <w:rPr>
                                <w:rFonts w:ascii="Proxima Nova" w:hAnsi="Proxima Nova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B5A1" id="Text Box 7" o:spid="_x0000_s1031" type="#_x0000_t202" style="position:absolute;margin-left:57pt;margin-top:393.6pt;width:25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" filled="f" stroked="f" strokeweight=".5pt">
                <v:textbox>
                  <w:txbxContent>
                    <w:p w14:paraId="0B9F3DA0" w14:textId="552B4487" w:rsidR="00F43D99" w:rsidRPr="00F43D99" w:rsidRDefault="002B2832" w:rsidP="00F43D99">
                      <w:pPr>
                        <w:rPr>
                          <w:rFonts w:ascii="Proxima Nova" w:hAnsi="Proxima Nova"/>
                          <w:sz w:val="28"/>
                          <w:szCs w:val="24"/>
                        </w:rPr>
                      </w:pP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February 11</w:t>
                      </w:r>
                      <w:r w:rsidR="003178AA">
                        <w:rPr>
                          <w:rFonts w:ascii="Proxima Nova" w:hAnsi="Proxima Nova"/>
                          <w:sz w:val="28"/>
                          <w:szCs w:val="24"/>
                        </w:rPr>
                        <w:t xml:space="preserve">, 18, 25, </w:t>
                      </w: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>March 4</w:t>
                      </w:r>
                      <w:r w:rsidR="003178AA">
                        <w:rPr>
                          <w:rFonts w:ascii="Proxima Nova" w:hAnsi="Proxima Nova"/>
                          <w:sz w:val="28"/>
                          <w:szCs w:val="24"/>
                        </w:rPr>
                        <w:t>, 2026</w:t>
                      </w:r>
                      <w:r>
                        <w:rPr>
                          <w:rFonts w:ascii="Proxima Nova" w:hAnsi="Proxima Nova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3D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81814" wp14:editId="1E608079">
                <wp:simplePos x="0" y="0"/>
                <wp:positionH relativeFrom="column">
                  <wp:posOffset>721995</wp:posOffset>
                </wp:positionH>
                <wp:positionV relativeFrom="paragraph">
                  <wp:posOffset>4608195</wp:posOffset>
                </wp:positionV>
                <wp:extent cx="3200400" cy="342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C8ACA" w14:textId="77777777" w:rsidR="00F43D99" w:rsidRPr="00F43D99" w:rsidRDefault="002B2832" w:rsidP="00F43D99">
                            <w:pPr>
                              <w:rPr>
                                <w:rFonts w:ascii="Proxima Nova" w:hAnsi="Proxima Nova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30"/>
                                <w:szCs w:val="28"/>
                              </w:rPr>
                              <w:t xml:space="preserve">Wednesdays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1814" id="Text Box 2" o:spid="_x0000_s1032" type="#_x0000_t202" style="position:absolute;margin-left:56.85pt;margin-top:362.85pt;width:25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" filled="f" stroked="f" strokeweight=".5pt">
                <v:textbox>
                  <w:txbxContent>
                    <w:p w14:paraId="1E5C8ACA" w14:textId="77777777" w:rsidR="00F43D99" w:rsidRPr="00F43D99" w:rsidRDefault="002B2832" w:rsidP="00F43D99">
                      <w:pPr>
                        <w:rPr>
                          <w:rFonts w:ascii="Proxima Nova" w:hAnsi="Proxima Nova"/>
                          <w:sz w:val="30"/>
                          <w:szCs w:val="28"/>
                        </w:rPr>
                      </w:pPr>
                      <w:r>
                        <w:rPr>
                          <w:rFonts w:ascii="Proxima Nova" w:hAnsi="Proxima Nova"/>
                          <w:sz w:val="30"/>
                          <w:szCs w:val="28"/>
                        </w:rPr>
                        <w:t xml:space="preserve">Wednesdays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2C5C" w:rsidSect="00A62C5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6DDB3" w14:textId="77777777" w:rsidR="00AC4188" w:rsidRDefault="00AC4188" w:rsidP="00F43D99">
      <w:r>
        <w:separator/>
      </w:r>
    </w:p>
  </w:endnote>
  <w:endnote w:type="continuationSeparator" w:id="0">
    <w:p w14:paraId="00AE59B5" w14:textId="77777777" w:rsidR="00AC4188" w:rsidRDefault="00AC4188" w:rsidP="00F43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swiss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ACD62" w14:textId="77777777" w:rsidR="00F43D99" w:rsidRDefault="00F43D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90367" w14:textId="77777777" w:rsidR="00F43D99" w:rsidRDefault="00F43D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C11F0" w14:textId="77777777" w:rsidR="00F43D99" w:rsidRDefault="00F43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E0DA7" w14:textId="77777777" w:rsidR="00AC4188" w:rsidRDefault="00AC4188" w:rsidP="00F43D99">
      <w:r>
        <w:separator/>
      </w:r>
    </w:p>
  </w:footnote>
  <w:footnote w:type="continuationSeparator" w:id="0">
    <w:p w14:paraId="517CE915" w14:textId="77777777" w:rsidR="00AC4188" w:rsidRDefault="00AC4188" w:rsidP="00F43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1AD36" w14:textId="77777777" w:rsidR="00F43D99" w:rsidRDefault="00000000">
    <w:pPr>
      <w:pStyle w:val="Header"/>
    </w:pPr>
    <w:r>
      <w:rPr>
        <w:noProof/>
      </w:rPr>
      <w:pict w14:anchorId="55AEB9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45922" o:spid="_x0000_s103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ENG_KitchenCreations_Flyer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A6E79" w14:textId="77777777" w:rsidR="00F43D99" w:rsidRDefault="00000000">
    <w:pPr>
      <w:pStyle w:val="Header"/>
    </w:pPr>
    <w:r>
      <w:rPr>
        <w:noProof/>
      </w:rPr>
      <w:pict w14:anchorId="2B17AA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45923" o:spid="_x0000_s103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ENG_KitchenCreations_Flyer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E7DDA" w14:textId="77777777" w:rsidR="00F43D99" w:rsidRDefault="00000000">
    <w:pPr>
      <w:pStyle w:val="Header"/>
    </w:pPr>
    <w:r>
      <w:rPr>
        <w:noProof/>
      </w:rPr>
      <w:pict w14:anchorId="45EFF9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45921" o:spid="_x0000_s103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ENG_KitchenCreations_Flyer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832"/>
    <w:rsid w:val="00203472"/>
    <w:rsid w:val="00261C18"/>
    <w:rsid w:val="002B2832"/>
    <w:rsid w:val="003178AA"/>
    <w:rsid w:val="00725041"/>
    <w:rsid w:val="00767762"/>
    <w:rsid w:val="007757A2"/>
    <w:rsid w:val="00926DCF"/>
    <w:rsid w:val="00954E74"/>
    <w:rsid w:val="009F5365"/>
    <w:rsid w:val="00A62C5C"/>
    <w:rsid w:val="00A62D72"/>
    <w:rsid w:val="00A72B71"/>
    <w:rsid w:val="00AC4188"/>
    <w:rsid w:val="00BC2533"/>
    <w:rsid w:val="00C85F2E"/>
    <w:rsid w:val="00C94D2A"/>
    <w:rsid w:val="00E37D20"/>
    <w:rsid w:val="00F43D99"/>
    <w:rsid w:val="00FA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18818"/>
  <w15:chartTrackingRefBased/>
  <w15:docId w15:val="{97C3B68B-B956-44A7-A7D3-AFD29A38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D99"/>
    <w:rPr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D99"/>
    <w:pPr>
      <w:tabs>
        <w:tab w:val="center" w:pos="4680"/>
        <w:tab w:val="right" w:pos="9360"/>
      </w:tabs>
    </w:pPr>
    <w:rPr>
      <w:kern w:val="2"/>
      <w:sz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43D99"/>
  </w:style>
  <w:style w:type="paragraph" w:styleId="Footer">
    <w:name w:val="footer"/>
    <w:basedOn w:val="Normal"/>
    <w:link w:val="FooterChar"/>
    <w:uiPriority w:val="99"/>
    <w:unhideWhenUsed/>
    <w:rsid w:val="00F43D99"/>
    <w:pPr>
      <w:tabs>
        <w:tab w:val="center" w:pos="4680"/>
        <w:tab w:val="right" w:pos="9360"/>
      </w:tabs>
    </w:pPr>
    <w:rPr>
      <w:kern w:val="2"/>
      <w:sz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43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sat\AppData\Local\Microsoft\Olk\Attachments\ooa-a9aa151b-215b-4580-b016-45f59b1f9041\cdbb27ed8ac941e0319684c88c10daf377f56410cb5cae0d5a43ad9c79e69215\c6102b2e1db5bf520703974ee64bfba8202ae1fa6f76d934bfad52ab74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c6102b2e1db5bf520703974ee64bfba8202ae1fa6f76d934bfad52ab743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aesathompson@outlook.com</dc:creator>
  <cp:keywords/>
  <dc:description/>
  <cp:lastModifiedBy>Cassandra Vanderpool</cp:lastModifiedBy>
  <cp:revision>2</cp:revision>
  <dcterms:created xsi:type="dcterms:W3CDTF">2025-12-09T22:04:00Z</dcterms:created>
  <dcterms:modified xsi:type="dcterms:W3CDTF">2025-12-09T22:04:00Z</dcterms:modified>
</cp:coreProperties>
</file>